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675"/>
        <w:gridCol w:w="4675"/>
      </w:tblGrid>
      <w:tr w:rsidR="00ED4700" w:rsidTr="00ED4700">
        <w:tc>
          <w:tcPr>
            <w:tcW w:w="4675" w:type="dxa"/>
          </w:tcPr>
          <w:p w:rsidR="00ED4700" w:rsidRDefault="00ED4700" w:rsidP="00ED4700">
            <w:bookmarkStart w:id="0" w:name="_GoBack"/>
            <w:bookmarkEnd w:id="0"/>
            <w:r>
              <w:t>1.1 About which company would you like to make this report?</w:t>
            </w:r>
          </w:p>
        </w:tc>
        <w:sdt>
          <w:sdtPr>
            <w:id w:val="112026086"/>
            <w:placeholder>
              <w:docPart w:val="A864AAD7871E4ECE9D28B3FD1AF73024"/>
            </w:placeholder>
            <w:showingPlcHdr/>
          </w:sdtPr>
          <w:sdtEndPr/>
          <w:sdtContent>
            <w:tc>
              <w:tcPr>
                <w:tcW w:w="4675" w:type="dxa"/>
              </w:tcPr>
              <w:p w:rsidR="00ED4700" w:rsidRDefault="00CA35E3" w:rsidP="00CA35E3">
                <w:r w:rsidRPr="00350AB9">
                  <w:rPr>
                    <w:rStyle w:val="PlaceholderText"/>
                  </w:rPr>
                  <w:t>Click here to enter text.</w:t>
                </w:r>
              </w:p>
            </w:tc>
          </w:sdtContent>
        </w:sdt>
      </w:tr>
      <w:tr w:rsidR="00ED4700" w:rsidTr="00ED4700">
        <w:tc>
          <w:tcPr>
            <w:tcW w:w="4675" w:type="dxa"/>
          </w:tcPr>
          <w:p w:rsidR="00ED4700" w:rsidRDefault="00ED4700" w:rsidP="00ED4700">
            <w:r>
              <w:t>1.2 Where is the company located?</w:t>
            </w:r>
          </w:p>
        </w:tc>
        <w:sdt>
          <w:sdtPr>
            <w:id w:val="-835076909"/>
            <w:placeholder>
              <w:docPart w:val="515B3FEE111245B4AE4C8D0F01A0014A"/>
            </w:placeholder>
            <w:showingPlcHdr/>
          </w:sdtPr>
          <w:sdtEndPr/>
          <w:sdtContent>
            <w:tc>
              <w:tcPr>
                <w:tcW w:w="4675" w:type="dxa"/>
              </w:tcPr>
              <w:p w:rsidR="00ED4700" w:rsidRDefault="00ED4700" w:rsidP="00ED4700">
                <w:r w:rsidRPr="00350AB9">
                  <w:rPr>
                    <w:rStyle w:val="PlaceholderText"/>
                  </w:rPr>
                  <w:t>Click here to enter text.</w:t>
                </w:r>
              </w:p>
            </w:tc>
          </w:sdtContent>
        </w:sdt>
      </w:tr>
      <w:tr w:rsidR="00ED4700" w:rsidTr="00ED4700">
        <w:tc>
          <w:tcPr>
            <w:tcW w:w="4675" w:type="dxa"/>
          </w:tcPr>
          <w:p w:rsidR="00ED4700" w:rsidRDefault="00ED4700" w:rsidP="00ED4700">
            <w:r>
              <w:t>1.3 Please indicate your relationship to the company reported.</w:t>
            </w:r>
          </w:p>
        </w:tc>
        <w:sdt>
          <w:sdtPr>
            <w:id w:val="1944025824"/>
            <w:placeholder>
              <w:docPart w:val="E856F3DA034C432781C78A3C1E548AA4"/>
            </w:placeholder>
            <w:showingPlcHdr/>
            <w:dropDownList>
              <w:listItem w:value="Choose an item."/>
              <w:listItem w:displayText="Contractor" w:value="Contractor"/>
              <w:listItem w:displayText="Customer" w:value="Customer"/>
              <w:listItem w:displayText="Employee" w:value="Employee"/>
              <w:listItem w:displayText="Supplier" w:value="Supplier"/>
              <w:listItem w:displayText="Other" w:value="Other"/>
            </w:dropDownList>
          </w:sdtPr>
          <w:sdtEndPr/>
          <w:sdtContent>
            <w:tc>
              <w:tcPr>
                <w:tcW w:w="4675" w:type="dxa"/>
              </w:tcPr>
              <w:p w:rsidR="00ED4700" w:rsidRDefault="00ED4700" w:rsidP="00ED4700">
                <w:r w:rsidRPr="00350AB9">
                  <w:rPr>
                    <w:rStyle w:val="PlaceholderText"/>
                  </w:rPr>
                  <w:t>Choose an item.</w:t>
                </w:r>
              </w:p>
            </w:tc>
          </w:sdtContent>
        </w:sdt>
      </w:tr>
      <w:tr w:rsidR="00ED4700" w:rsidTr="00ED4700">
        <w:tc>
          <w:tcPr>
            <w:tcW w:w="4675" w:type="dxa"/>
          </w:tcPr>
          <w:p w:rsidR="00ED4700" w:rsidRDefault="00ED4700" w:rsidP="00ED4700">
            <w:r>
              <w:t>1.4 Would you like to provide your name?</w:t>
            </w:r>
          </w:p>
        </w:tc>
        <w:sdt>
          <w:sdtPr>
            <w:id w:val="-1144735950"/>
            <w:placeholder>
              <w:docPart w:val="E967F3D8179141DA995A193769BB8AE8"/>
            </w:placeholder>
            <w:showingPlcHdr/>
            <w:comboBox>
              <w:listItem w:value="Choose an item."/>
              <w:listItem w:displayText="I would like to provide my name and contact information." w:value="I would like to provide my name and contact information."/>
              <w:listItem w:displayText="I would like to remain anonymous." w:value="I would like to remain anonymous."/>
            </w:comboBox>
          </w:sdtPr>
          <w:sdtEndPr/>
          <w:sdtContent>
            <w:tc>
              <w:tcPr>
                <w:tcW w:w="4675" w:type="dxa"/>
              </w:tcPr>
              <w:p w:rsidR="00ED4700" w:rsidRDefault="0050523C" w:rsidP="0050523C">
                <w:r w:rsidRPr="00350AB9">
                  <w:rPr>
                    <w:rStyle w:val="PlaceholderText"/>
                  </w:rPr>
                  <w:t>Choose an item.</w:t>
                </w:r>
              </w:p>
            </w:tc>
          </w:sdtContent>
        </w:sdt>
      </w:tr>
      <w:tr w:rsidR="00ED4700" w:rsidTr="00ED4700">
        <w:trPr>
          <w:trHeight w:val="503"/>
        </w:trPr>
        <w:tc>
          <w:tcPr>
            <w:tcW w:w="4675" w:type="dxa"/>
          </w:tcPr>
          <w:p w:rsidR="00ED4700" w:rsidRDefault="00ED4700" w:rsidP="00ED4700">
            <w:r>
              <w:t>If Yes, Please provide the following:</w:t>
            </w:r>
          </w:p>
        </w:tc>
        <w:tc>
          <w:tcPr>
            <w:tcW w:w="4675" w:type="dxa"/>
          </w:tcPr>
          <w:p w:rsidR="00ED4700" w:rsidRDefault="00ED4700" w:rsidP="00ED4700"/>
          <w:p w:rsidR="00ED4700" w:rsidRDefault="00ED4700" w:rsidP="00ED4700"/>
        </w:tc>
      </w:tr>
      <w:tr w:rsidR="00ED4700" w:rsidTr="00ED4700">
        <w:trPr>
          <w:trHeight w:val="20"/>
        </w:trPr>
        <w:tc>
          <w:tcPr>
            <w:tcW w:w="4675" w:type="dxa"/>
          </w:tcPr>
          <w:p w:rsidR="00ED4700" w:rsidRDefault="00ED4700" w:rsidP="00ED4700">
            <w:r>
              <w:t>Name:</w:t>
            </w:r>
          </w:p>
        </w:tc>
        <w:tc>
          <w:tcPr>
            <w:tcW w:w="4675" w:type="dxa"/>
          </w:tcPr>
          <w:sdt>
            <w:sdtPr>
              <w:id w:val="-1174492858"/>
              <w:placeholder>
                <w:docPart w:val="CCFB7026A7034AE3B97B74BA601E7BDE"/>
              </w:placeholder>
              <w:showingPlcHdr/>
            </w:sdtPr>
            <w:sdtEndPr/>
            <w:sdtContent>
              <w:p w:rsidR="00ED4700" w:rsidRDefault="00ED4700" w:rsidP="00ED4700">
                <w:r w:rsidRPr="00350AB9">
                  <w:rPr>
                    <w:rStyle w:val="PlaceholderText"/>
                  </w:rPr>
                  <w:t>Click here to enter text.</w:t>
                </w:r>
              </w:p>
            </w:sdtContent>
          </w:sdt>
          <w:p w:rsidR="00ED4700" w:rsidRDefault="00ED4700" w:rsidP="00ED4700"/>
        </w:tc>
      </w:tr>
      <w:tr w:rsidR="00ED4700" w:rsidTr="00ED4700">
        <w:tc>
          <w:tcPr>
            <w:tcW w:w="4675" w:type="dxa"/>
          </w:tcPr>
          <w:p w:rsidR="00ED4700" w:rsidRDefault="00ED4700" w:rsidP="00ED4700">
            <w:r>
              <w:t>Contact number:</w:t>
            </w:r>
          </w:p>
        </w:tc>
        <w:sdt>
          <w:sdtPr>
            <w:id w:val="46810362"/>
            <w:placeholder>
              <w:docPart w:val="92434530F08A444CBA3A5A578557A41F"/>
            </w:placeholder>
            <w:showingPlcHdr/>
          </w:sdtPr>
          <w:sdtEndPr/>
          <w:sdtContent>
            <w:tc>
              <w:tcPr>
                <w:tcW w:w="4675" w:type="dxa"/>
              </w:tcPr>
              <w:p w:rsidR="00ED4700" w:rsidRDefault="00ED4700" w:rsidP="00ED4700">
                <w:r w:rsidRPr="00350AB9">
                  <w:rPr>
                    <w:rStyle w:val="PlaceholderText"/>
                  </w:rPr>
                  <w:t>Click here to enter text.</w:t>
                </w:r>
              </w:p>
            </w:tc>
          </w:sdtContent>
        </w:sdt>
      </w:tr>
      <w:tr w:rsidR="00ED4700" w:rsidTr="00ED4700">
        <w:tc>
          <w:tcPr>
            <w:tcW w:w="4675" w:type="dxa"/>
          </w:tcPr>
          <w:p w:rsidR="00ED4700" w:rsidRDefault="00ED4700" w:rsidP="00ED4700">
            <w:r>
              <w:t>Email address</w:t>
            </w:r>
          </w:p>
        </w:tc>
        <w:sdt>
          <w:sdtPr>
            <w:id w:val="-1988076164"/>
            <w:placeholder>
              <w:docPart w:val="CEEC0A14F1D64D69918856D815984836"/>
            </w:placeholder>
            <w:showingPlcHdr/>
          </w:sdtPr>
          <w:sdtEndPr/>
          <w:sdtContent>
            <w:tc>
              <w:tcPr>
                <w:tcW w:w="4675" w:type="dxa"/>
              </w:tcPr>
              <w:p w:rsidR="00ED4700" w:rsidRDefault="00ED4700" w:rsidP="00ED4700">
                <w:r w:rsidRPr="00350AB9">
                  <w:rPr>
                    <w:rStyle w:val="PlaceholderText"/>
                  </w:rPr>
                  <w:t>Click here to enter text.</w:t>
                </w:r>
              </w:p>
            </w:tc>
          </w:sdtContent>
        </w:sdt>
      </w:tr>
      <w:tr w:rsidR="00F009B8" w:rsidTr="0010463B">
        <w:tc>
          <w:tcPr>
            <w:tcW w:w="9350" w:type="dxa"/>
            <w:gridSpan w:val="2"/>
          </w:tcPr>
          <w:p w:rsidR="00F009B8" w:rsidRDefault="00F009B8" w:rsidP="00ED4700">
            <w:r>
              <w:t>I authorise KPMG Forensic to release my particulars to the appointed person in Client organization:</w:t>
            </w:r>
          </w:p>
          <w:sdt>
            <w:sdtPr>
              <w:id w:val="-722520402"/>
              <w:placeholder>
                <w:docPart w:val="DefaultPlaceholder_1081868575"/>
              </w:placeholder>
              <w:showingPlcHdr/>
              <w:dropDownList>
                <w:listItem w:value="Choose an item."/>
                <w:listItem w:displayText="Yes" w:value="Yes"/>
                <w:listItem w:displayText="No" w:value="No"/>
              </w:dropDownList>
            </w:sdtPr>
            <w:sdtEndPr/>
            <w:sdtContent>
              <w:p w:rsidR="00F009B8" w:rsidRDefault="00F009B8" w:rsidP="00F009B8">
                <w:r w:rsidRPr="00350AB9">
                  <w:rPr>
                    <w:rStyle w:val="PlaceholderText"/>
                  </w:rPr>
                  <w:t>Choose an item.</w:t>
                </w:r>
              </w:p>
            </w:sdtContent>
          </w:sdt>
        </w:tc>
      </w:tr>
      <w:tr w:rsidR="00ED4700" w:rsidTr="00ED4700">
        <w:tc>
          <w:tcPr>
            <w:tcW w:w="4675" w:type="dxa"/>
          </w:tcPr>
          <w:p w:rsidR="00ED4700" w:rsidRDefault="00ED4700" w:rsidP="00ED4700">
            <w:r>
              <w:t>2.1 Please select the applicable Incident Type from the list below that best describes the issue(s) you are reporting:</w:t>
            </w:r>
          </w:p>
        </w:tc>
        <w:sdt>
          <w:sdtPr>
            <w:id w:val="-1783412386"/>
            <w:placeholder>
              <w:docPart w:val="2A1A6CEAB7CB44208B9628BC12036FB1"/>
            </w:placeholder>
            <w:showingPlcHdr/>
            <w:dropDownList>
              <w:listItem w:value="Choose an item."/>
              <w:listItem w:displayText="Fraud (including: forgery, falsification of documents/claims, identity theft)" w:value="Fraud (including: forgery, falsification of documents/claims, identity theft)"/>
              <w:listItem w:displayText="Misconduct (including: sexual harassment, any form of discrimination, poor time-keeping, intimidation, abuse/misuse of company property)" w:value="Misconduct (including: sexual harassment, any form of discrimination, poor time-keeping, intimidation, abuse/misuse of company property)"/>
              <w:listItem w:displayText="Unethical Behaviour (including: favouritism, nepotism, transgression of company policies, conflicts of interest)" w:value="Unethical Behaviour (including: favouritism, nepotism, transgression of company policies, conflicts of interest)"/>
              <w:listItem w:displayText="Theft" w:value="Theft"/>
              <w:listItem w:displayText="Corruption (including: any form of bribery, third party collusion)" w:value="Corruption (including: any form of bribery, third party collusion)"/>
              <w:listItem w:displayText="Other" w:value="Other"/>
            </w:dropDownList>
          </w:sdtPr>
          <w:sdtEndPr/>
          <w:sdtContent>
            <w:tc>
              <w:tcPr>
                <w:tcW w:w="4675" w:type="dxa"/>
              </w:tcPr>
              <w:p w:rsidR="00ED4700" w:rsidRDefault="00ED4700" w:rsidP="00ED4700">
                <w:r w:rsidRPr="00350AB9">
                  <w:rPr>
                    <w:rStyle w:val="PlaceholderText"/>
                  </w:rPr>
                  <w:t>Choose an item.</w:t>
                </w:r>
              </w:p>
            </w:tc>
          </w:sdtContent>
        </w:sdt>
      </w:tr>
      <w:tr w:rsidR="00ED4700" w:rsidTr="00ED4700">
        <w:tc>
          <w:tcPr>
            <w:tcW w:w="4675" w:type="dxa"/>
          </w:tcPr>
          <w:p w:rsidR="00ED4700" w:rsidRDefault="00ED4700" w:rsidP="00F009B8">
            <w:r>
              <w:t>3.1 Do you know the name of the person(s) or organisation(s) involved?</w:t>
            </w:r>
            <w:r w:rsidR="00F009B8">
              <w:t>, If yes, please provide:</w:t>
            </w:r>
          </w:p>
        </w:tc>
        <w:sdt>
          <w:sdtPr>
            <w:id w:val="916973056"/>
            <w:placeholder>
              <w:docPart w:val="DefaultPlaceholder_1081868574"/>
            </w:placeholder>
            <w:showingPlcHdr/>
          </w:sdtPr>
          <w:sdtEndPr/>
          <w:sdtContent>
            <w:tc>
              <w:tcPr>
                <w:tcW w:w="4675" w:type="dxa"/>
              </w:tcPr>
              <w:p w:rsidR="00ED4700" w:rsidRDefault="00ED4700" w:rsidP="00ED4700">
                <w:r w:rsidRPr="00350AB9">
                  <w:rPr>
                    <w:rStyle w:val="PlaceholderText"/>
                  </w:rPr>
                  <w:t>Click here to enter text.</w:t>
                </w:r>
              </w:p>
            </w:tc>
          </w:sdtContent>
        </w:sdt>
      </w:tr>
      <w:tr w:rsidR="00ED4700" w:rsidTr="00ED4700">
        <w:tc>
          <w:tcPr>
            <w:tcW w:w="4675" w:type="dxa"/>
          </w:tcPr>
          <w:p w:rsidR="00ED4700" w:rsidRDefault="00ED4700" w:rsidP="00ED4700">
            <w:r>
              <w:t>3.2 Do you want to add another involved party?</w:t>
            </w:r>
            <w:r w:rsidR="00F009B8">
              <w:t xml:space="preserve"> If yes, please provide:</w:t>
            </w:r>
          </w:p>
        </w:tc>
        <w:sdt>
          <w:sdtPr>
            <w:id w:val="-57872799"/>
            <w:placeholder>
              <w:docPart w:val="DefaultPlaceholder_1081868574"/>
            </w:placeholder>
            <w:showingPlcHdr/>
          </w:sdtPr>
          <w:sdtEndPr/>
          <w:sdtContent>
            <w:tc>
              <w:tcPr>
                <w:tcW w:w="4675" w:type="dxa"/>
              </w:tcPr>
              <w:p w:rsidR="00ED4700" w:rsidRDefault="00F009B8" w:rsidP="00ED4700">
                <w:r w:rsidRPr="00350AB9">
                  <w:rPr>
                    <w:rStyle w:val="PlaceholderText"/>
                  </w:rPr>
                  <w:t>Click here to enter text.</w:t>
                </w:r>
              </w:p>
            </w:tc>
          </w:sdtContent>
        </w:sdt>
      </w:tr>
      <w:tr w:rsidR="00F009B8" w:rsidTr="00ED4700">
        <w:tc>
          <w:tcPr>
            <w:tcW w:w="4675" w:type="dxa"/>
          </w:tcPr>
          <w:p w:rsidR="00F009B8" w:rsidRDefault="00F009B8" w:rsidP="00ED4700">
            <w:r>
              <w:t xml:space="preserve">3.3 Has management been notified? If yes, please provide the name and designation of the individual contacted: </w:t>
            </w:r>
          </w:p>
        </w:tc>
        <w:sdt>
          <w:sdtPr>
            <w:id w:val="-1582057810"/>
            <w:placeholder>
              <w:docPart w:val="DefaultPlaceholder_1081868574"/>
            </w:placeholder>
            <w:showingPlcHdr/>
          </w:sdtPr>
          <w:sdtEndPr/>
          <w:sdtContent>
            <w:tc>
              <w:tcPr>
                <w:tcW w:w="4675" w:type="dxa"/>
              </w:tcPr>
              <w:p w:rsidR="00F009B8" w:rsidRDefault="00F009B8" w:rsidP="00ED4700">
                <w:r w:rsidRPr="00350AB9">
                  <w:rPr>
                    <w:rStyle w:val="PlaceholderText"/>
                  </w:rPr>
                  <w:t>Click here to enter text.</w:t>
                </w:r>
              </w:p>
            </w:tc>
          </w:sdtContent>
        </w:sdt>
      </w:tr>
      <w:tr w:rsidR="00F009B8" w:rsidTr="00ED4700">
        <w:tc>
          <w:tcPr>
            <w:tcW w:w="4675" w:type="dxa"/>
          </w:tcPr>
          <w:p w:rsidR="00F009B8" w:rsidRDefault="00F009B8" w:rsidP="00F009B8">
            <w:r>
              <w:t>4.1 When did the incident occur?</w:t>
            </w:r>
          </w:p>
        </w:tc>
        <w:sdt>
          <w:sdtPr>
            <w:id w:val="958525012"/>
            <w:placeholder>
              <w:docPart w:val="DefaultPlaceholder_1081868574"/>
            </w:placeholder>
            <w:showingPlcHdr/>
          </w:sdtPr>
          <w:sdtEndPr/>
          <w:sdtContent>
            <w:tc>
              <w:tcPr>
                <w:tcW w:w="4675" w:type="dxa"/>
              </w:tcPr>
              <w:p w:rsidR="00F009B8" w:rsidRDefault="00F009B8" w:rsidP="00ED4700">
                <w:r w:rsidRPr="00350AB9">
                  <w:rPr>
                    <w:rStyle w:val="PlaceholderText"/>
                  </w:rPr>
                  <w:t>Click here to enter text.</w:t>
                </w:r>
              </w:p>
            </w:tc>
          </w:sdtContent>
        </w:sdt>
      </w:tr>
      <w:tr w:rsidR="00F009B8" w:rsidTr="00ED4700">
        <w:tc>
          <w:tcPr>
            <w:tcW w:w="4675" w:type="dxa"/>
          </w:tcPr>
          <w:p w:rsidR="00F009B8" w:rsidRDefault="00F009B8" w:rsidP="00F009B8">
            <w:r>
              <w:t>4.2 Where did this incident occur?</w:t>
            </w:r>
          </w:p>
        </w:tc>
        <w:sdt>
          <w:sdtPr>
            <w:id w:val="-1744402670"/>
            <w:placeholder>
              <w:docPart w:val="DefaultPlaceholder_1081868574"/>
            </w:placeholder>
            <w:showingPlcHdr/>
          </w:sdtPr>
          <w:sdtEndPr/>
          <w:sdtContent>
            <w:tc>
              <w:tcPr>
                <w:tcW w:w="4675" w:type="dxa"/>
              </w:tcPr>
              <w:p w:rsidR="00F009B8" w:rsidRDefault="00F009B8" w:rsidP="00ED4700">
                <w:r w:rsidRPr="00350AB9">
                  <w:rPr>
                    <w:rStyle w:val="PlaceholderText"/>
                  </w:rPr>
                  <w:t>Click here to enter text.</w:t>
                </w:r>
              </w:p>
            </w:tc>
          </w:sdtContent>
        </w:sdt>
      </w:tr>
      <w:tr w:rsidR="00F009B8" w:rsidTr="00ED4700">
        <w:tc>
          <w:tcPr>
            <w:tcW w:w="4675" w:type="dxa"/>
          </w:tcPr>
          <w:p w:rsidR="00F009B8" w:rsidRDefault="00F009B8" w:rsidP="00F009B8">
            <w:r>
              <w:t>4.3 How do you know about this incident?</w:t>
            </w:r>
          </w:p>
        </w:tc>
        <w:sdt>
          <w:sdtPr>
            <w:id w:val="452609988"/>
            <w:placeholder>
              <w:docPart w:val="DefaultPlaceholder_1081868574"/>
            </w:placeholder>
            <w:showingPlcHdr/>
          </w:sdtPr>
          <w:sdtEndPr/>
          <w:sdtContent>
            <w:tc>
              <w:tcPr>
                <w:tcW w:w="4675" w:type="dxa"/>
              </w:tcPr>
              <w:p w:rsidR="00F009B8" w:rsidRDefault="00F009B8" w:rsidP="00ED4700">
                <w:r w:rsidRPr="00350AB9">
                  <w:rPr>
                    <w:rStyle w:val="PlaceholderText"/>
                  </w:rPr>
                  <w:t>Click here to enter text.</w:t>
                </w:r>
              </w:p>
            </w:tc>
          </w:sdtContent>
        </w:sdt>
      </w:tr>
      <w:tr w:rsidR="00F009B8" w:rsidTr="00ED4700">
        <w:tc>
          <w:tcPr>
            <w:tcW w:w="4675" w:type="dxa"/>
          </w:tcPr>
          <w:p w:rsidR="00F009B8" w:rsidRDefault="00F009B8" w:rsidP="00F009B8">
            <w:r>
              <w:t>4.4 Is any supporting information available?</w:t>
            </w:r>
          </w:p>
        </w:tc>
        <w:sdt>
          <w:sdtPr>
            <w:id w:val="-2122439710"/>
            <w:placeholder>
              <w:docPart w:val="DefaultPlaceholder_1081868574"/>
            </w:placeholder>
            <w:showingPlcHdr/>
          </w:sdtPr>
          <w:sdtEndPr/>
          <w:sdtContent>
            <w:tc>
              <w:tcPr>
                <w:tcW w:w="4675" w:type="dxa"/>
              </w:tcPr>
              <w:p w:rsidR="00F009B8" w:rsidRDefault="00F009B8" w:rsidP="00ED4700">
                <w:r w:rsidRPr="00350AB9">
                  <w:rPr>
                    <w:rStyle w:val="PlaceholderText"/>
                  </w:rPr>
                  <w:t>Click here to enter text.</w:t>
                </w:r>
              </w:p>
            </w:tc>
          </w:sdtContent>
        </w:sdt>
      </w:tr>
      <w:tr w:rsidR="00F009B8" w:rsidTr="0017143D">
        <w:tc>
          <w:tcPr>
            <w:tcW w:w="9350" w:type="dxa"/>
            <w:gridSpan w:val="2"/>
          </w:tcPr>
          <w:p w:rsidR="00F009B8" w:rsidRDefault="00F009B8" w:rsidP="00050EDA">
            <w:pPr>
              <w:keepNext/>
            </w:pPr>
            <w:r>
              <w:lastRenderedPageBreak/>
              <w:t>4.5 Please provide a detailed description of the incident. Provide as much detail as you are able to, using times, dates, places and names whenever possible. Indicate WHO did it? WHAT did the person do? WHERE did the person do it? WHEN did the person do it? HOW did the person do it?</w:t>
            </w:r>
          </w:p>
        </w:tc>
      </w:tr>
      <w:tr w:rsidR="00F009B8" w:rsidTr="00050EDA">
        <w:trPr>
          <w:trHeight w:val="4175"/>
        </w:trPr>
        <w:sdt>
          <w:sdtPr>
            <w:id w:val="-904372263"/>
            <w:placeholder>
              <w:docPart w:val="DefaultPlaceholder_1081868574"/>
            </w:placeholder>
            <w:showingPlcHdr/>
          </w:sdtPr>
          <w:sdtEndPr/>
          <w:sdtContent>
            <w:tc>
              <w:tcPr>
                <w:tcW w:w="9350" w:type="dxa"/>
                <w:gridSpan w:val="2"/>
              </w:tcPr>
              <w:p w:rsidR="00F009B8" w:rsidRDefault="00F009B8" w:rsidP="00ED4700">
                <w:r w:rsidRPr="00350AB9">
                  <w:rPr>
                    <w:rStyle w:val="PlaceholderText"/>
                  </w:rPr>
                  <w:t>Click here to enter text.</w:t>
                </w:r>
              </w:p>
            </w:tc>
          </w:sdtContent>
        </w:sdt>
      </w:tr>
      <w:tr w:rsidR="00F009B8" w:rsidTr="00733CA5">
        <w:tc>
          <w:tcPr>
            <w:tcW w:w="4675" w:type="dxa"/>
          </w:tcPr>
          <w:p w:rsidR="00F009B8" w:rsidRDefault="00F009B8" w:rsidP="00ED4700">
            <w:r>
              <w:t>4.6 Do you know whether this incident will reoccur:</w:t>
            </w:r>
          </w:p>
        </w:tc>
        <w:sdt>
          <w:sdtPr>
            <w:id w:val="-716201302"/>
            <w:placeholder>
              <w:docPart w:val="DefaultPlaceholder_1081868575"/>
            </w:placeholder>
            <w:showingPlcHdr/>
            <w:dropDownList>
              <w:listItem w:value="Choose an item."/>
              <w:listItem w:displayText="Yes, it will occur again in the next 24 hours" w:value="Yes, it will occur again in the next 24 hours"/>
              <w:listItem w:displayText="Yes, but after 24 hours" w:value="Yes, but after 24 hours"/>
              <w:listItem w:displayText="No, it will not occur again, or I don't know" w:value="No, it will not occur again, or I don't know"/>
            </w:dropDownList>
          </w:sdtPr>
          <w:sdtEndPr/>
          <w:sdtContent>
            <w:tc>
              <w:tcPr>
                <w:tcW w:w="4675" w:type="dxa"/>
              </w:tcPr>
              <w:p w:rsidR="00F009B8" w:rsidRDefault="00F009B8" w:rsidP="00ED4700">
                <w:r w:rsidRPr="00350AB9">
                  <w:rPr>
                    <w:rStyle w:val="PlaceholderText"/>
                  </w:rPr>
                  <w:t>Choose an item.</w:t>
                </w:r>
              </w:p>
            </w:tc>
          </w:sdtContent>
        </w:sdt>
      </w:tr>
    </w:tbl>
    <w:p w:rsidR="00CE6104" w:rsidRPr="00ED4700" w:rsidRDefault="00CE6104" w:rsidP="00ED4700"/>
    <w:sectPr w:rsidR="00CE6104" w:rsidRPr="00ED4700" w:rsidSect="002462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973" w:rsidRDefault="00D13973" w:rsidP="00650259">
      <w:pPr>
        <w:spacing w:after="0" w:line="240" w:lineRule="auto"/>
      </w:pPr>
      <w:r>
        <w:separator/>
      </w:r>
    </w:p>
  </w:endnote>
  <w:endnote w:type="continuationSeparator" w:id="0">
    <w:p w:rsidR="00D13973" w:rsidRDefault="00D13973"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F1F7EBD-D583-4419-BD3B-9B597BE44E0D}"/>
    <w:embedBold r:id="rId2" w:fontKey="{66EC72D2-0BEF-4942-BFED-64EDD5E4C71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7E9BFEE7-6E73-4FEA-B9FA-901762DDED07}"/>
    <w:embedBold r:id="rId4" w:fontKey="{73B12606-0E3A-46C2-9FCB-9A092145EE77}"/>
    <w:embedItalic r:id="rId5" w:fontKey="{2AEAB51B-5231-4137-8681-CEFC4CB2106B}"/>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4E02A142-A72C-4EBE-8DBF-6C91E37894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3C" w:rsidRDefault="00505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2462F3" w:rsidRPr="002462F3" w:rsidTr="00C4167A">
      <w:tc>
        <w:tcPr>
          <w:tcW w:w="4675" w:type="dxa"/>
          <w:vAlign w:val="center"/>
        </w:tcPr>
        <w:p w:rsidR="002462F3" w:rsidRPr="002462F3" w:rsidRDefault="002462F3" w:rsidP="00ED4700">
          <w:pPr>
            <w:tabs>
              <w:tab w:val="center" w:pos="4680"/>
              <w:tab w:val="right" w:pos="9810"/>
            </w:tabs>
            <w:spacing w:after="0" w:line="240" w:lineRule="auto"/>
            <w:rPr>
              <w:sz w:val="18"/>
              <w:szCs w:val="24"/>
            </w:rPr>
          </w:pPr>
        </w:p>
      </w:tc>
      <w:tc>
        <w:tcPr>
          <w:tcW w:w="4675" w:type="dxa"/>
          <w:vAlign w:val="center"/>
        </w:tcPr>
        <w:p w:rsidR="002462F3" w:rsidRPr="002462F3" w:rsidRDefault="002462F3" w:rsidP="002462F3">
          <w:pPr>
            <w:tabs>
              <w:tab w:val="center" w:pos="4680"/>
              <w:tab w:val="right" w:pos="9810"/>
            </w:tabs>
            <w:spacing w:after="0" w:line="240" w:lineRule="auto"/>
            <w:jc w:val="right"/>
            <w:rPr>
              <w:sz w:val="18"/>
              <w:szCs w:val="24"/>
            </w:rPr>
          </w:pPr>
        </w:p>
      </w:tc>
    </w:tr>
  </w:tbl>
  <w:p w:rsidR="00731F26" w:rsidRDefault="00731F26" w:rsidP="002462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3C" w:rsidRDefault="00505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973" w:rsidRDefault="00D13973" w:rsidP="00650259">
      <w:pPr>
        <w:spacing w:after="0" w:line="240" w:lineRule="auto"/>
      </w:pPr>
      <w:r>
        <w:separator/>
      </w:r>
    </w:p>
  </w:footnote>
  <w:footnote w:type="continuationSeparator" w:id="0">
    <w:p w:rsidR="00D13973" w:rsidRDefault="00D13973"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DA" w:rsidRDefault="00050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350"/>
      <w:gridCol w:w="8000"/>
    </w:tblGrid>
    <w:tr w:rsidR="00ED4700" w:rsidRPr="00ED4700" w:rsidTr="00ED4700">
      <w:trPr>
        <w:trHeight w:val="990"/>
      </w:trPr>
      <w:tc>
        <w:tcPr>
          <w:tcW w:w="1350" w:type="dxa"/>
          <w:shd w:val="clear" w:color="auto" w:fill="auto"/>
          <w:vAlign w:val="center"/>
        </w:tcPr>
        <w:p w:rsidR="00576892" w:rsidRPr="00ED4700" w:rsidRDefault="00ED4700" w:rsidP="00731F26">
          <w:pPr>
            <w:tabs>
              <w:tab w:val="center" w:pos="4680"/>
              <w:tab w:val="right" w:pos="9360"/>
            </w:tabs>
            <w:spacing w:after="0"/>
            <w:rPr>
              <w:rFonts w:ascii="Corbel" w:eastAsia="Calibri" w:hAnsi="Corbel" w:cs="Times New Roman"/>
              <w:b/>
              <w:noProof/>
              <w:color w:val="002060"/>
              <w:sz w:val="44"/>
              <w:szCs w:val="24"/>
            </w:rPr>
          </w:pPr>
          <w:r w:rsidRPr="00ED4700">
            <w:rPr>
              <w:rFonts w:ascii="Corbel" w:eastAsia="Calibri" w:hAnsi="Corbel" w:cs="Times New Roman"/>
              <w:b/>
              <w:noProof/>
              <w:color w:val="002060"/>
              <w:sz w:val="44"/>
              <w:szCs w:val="24"/>
            </w:rPr>
            <w:drawing>
              <wp:inline distT="0" distB="0" distL="0" distR="0">
                <wp:extent cx="713916" cy="32241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1">
                          <a:extLst>
                            <a:ext uri="{28A0092B-C50C-407E-A947-70E740481C1C}">
                              <a14:useLocalDpi xmlns:a14="http://schemas.microsoft.com/office/drawing/2010/main" val="0"/>
                            </a:ext>
                          </a:extLst>
                        </a:blip>
                        <a:srcRect l="20665" t="27872" r="22378" b="29303"/>
                        <a:stretch/>
                      </pic:blipFill>
                      <pic:spPr bwMode="auto">
                        <a:xfrm>
                          <a:off x="0" y="0"/>
                          <a:ext cx="726067" cy="327899"/>
                        </a:xfrm>
                        <a:prstGeom prst="rect">
                          <a:avLst/>
                        </a:prstGeom>
                        <a:ln>
                          <a:noFill/>
                        </a:ln>
                        <a:extLst>
                          <a:ext uri="{53640926-AAD7-44D8-BBD7-CCE9431645EC}">
                            <a14:shadowObscured xmlns:a14="http://schemas.microsoft.com/office/drawing/2010/main"/>
                          </a:ext>
                        </a:extLst>
                      </pic:spPr>
                    </pic:pic>
                  </a:graphicData>
                </a:graphic>
              </wp:inline>
            </w:drawing>
          </w:r>
        </w:p>
      </w:tc>
      <w:tc>
        <w:tcPr>
          <w:tcW w:w="8000" w:type="dxa"/>
          <w:shd w:val="clear" w:color="auto" w:fill="auto"/>
          <w:vAlign w:val="center"/>
        </w:tcPr>
        <w:p w:rsidR="00576892" w:rsidRPr="00ED4700" w:rsidRDefault="00ED4700" w:rsidP="00ED4700">
          <w:pPr>
            <w:spacing w:after="0"/>
            <w:rPr>
              <w:rFonts w:ascii="Corbel" w:eastAsia="Calibri" w:hAnsi="Corbel" w:cs="Times New Roman"/>
              <w:color w:val="002060"/>
              <w:sz w:val="44"/>
            </w:rPr>
          </w:pPr>
          <w:r w:rsidRPr="00ED4700">
            <w:rPr>
              <w:rFonts w:ascii="Corbel" w:eastAsia="Calibri" w:hAnsi="Corbel" w:cs="Times New Roman"/>
              <w:b/>
              <w:color w:val="002060"/>
              <w:sz w:val="44"/>
            </w:rPr>
            <w:t>KPMG EthicsLine</w:t>
          </w:r>
        </w:p>
      </w:tc>
    </w:tr>
  </w:tbl>
  <w:p w:rsidR="00650259" w:rsidRDefault="00650259" w:rsidP="00731F26">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DA" w:rsidRDefault="00050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vm+53YJPtlyfIDcQNGdog+1eFA8fls4ckYq2ept/xUSqth0uIhnL9AKFiaqPPvjH3YwZPGpUl0dccWiS5FwACQ==" w:salt="Pka2B7eqVfrSB36kGKpI7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ED4700"/>
    <w:rsid w:val="00050EDA"/>
    <w:rsid w:val="00052382"/>
    <w:rsid w:val="0006568A"/>
    <w:rsid w:val="00076F0F"/>
    <w:rsid w:val="00084253"/>
    <w:rsid w:val="000D1F49"/>
    <w:rsid w:val="001727CA"/>
    <w:rsid w:val="001C4A3D"/>
    <w:rsid w:val="002462F3"/>
    <w:rsid w:val="002C56E6"/>
    <w:rsid w:val="00346DE2"/>
    <w:rsid w:val="00361E11"/>
    <w:rsid w:val="003B4744"/>
    <w:rsid w:val="003F0847"/>
    <w:rsid w:val="0040090B"/>
    <w:rsid w:val="0046302A"/>
    <w:rsid w:val="00487D2D"/>
    <w:rsid w:val="004D5D62"/>
    <w:rsid w:val="0050523C"/>
    <w:rsid w:val="005112D0"/>
    <w:rsid w:val="00577E06"/>
    <w:rsid w:val="005A3BF7"/>
    <w:rsid w:val="005F2035"/>
    <w:rsid w:val="005F7990"/>
    <w:rsid w:val="0063739C"/>
    <w:rsid w:val="00650259"/>
    <w:rsid w:val="006A2288"/>
    <w:rsid w:val="006E629B"/>
    <w:rsid w:val="00731F26"/>
    <w:rsid w:val="00760D65"/>
    <w:rsid w:val="00770F25"/>
    <w:rsid w:val="007A35A8"/>
    <w:rsid w:val="007B0A85"/>
    <w:rsid w:val="007C6A52"/>
    <w:rsid w:val="0082043E"/>
    <w:rsid w:val="008E203A"/>
    <w:rsid w:val="0091229C"/>
    <w:rsid w:val="009304E9"/>
    <w:rsid w:val="00940E73"/>
    <w:rsid w:val="0098597D"/>
    <w:rsid w:val="009F619A"/>
    <w:rsid w:val="009F6DDE"/>
    <w:rsid w:val="00A07415"/>
    <w:rsid w:val="00A370A8"/>
    <w:rsid w:val="00A65D5E"/>
    <w:rsid w:val="00B25CE8"/>
    <w:rsid w:val="00BB4CF3"/>
    <w:rsid w:val="00BD4753"/>
    <w:rsid w:val="00BD5CB1"/>
    <w:rsid w:val="00BE62EE"/>
    <w:rsid w:val="00C003BA"/>
    <w:rsid w:val="00C46878"/>
    <w:rsid w:val="00CA35E3"/>
    <w:rsid w:val="00CB4A51"/>
    <w:rsid w:val="00CD4532"/>
    <w:rsid w:val="00CD47B0"/>
    <w:rsid w:val="00CE6104"/>
    <w:rsid w:val="00CE7918"/>
    <w:rsid w:val="00D13973"/>
    <w:rsid w:val="00D16163"/>
    <w:rsid w:val="00D27C15"/>
    <w:rsid w:val="00DB3FAD"/>
    <w:rsid w:val="00E61C09"/>
    <w:rsid w:val="00E677FE"/>
    <w:rsid w:val="00EB3B58"/>
    <w:rsid w:val="00EB563B"/>
    <w:rsid w:val="00EC7359"/>
    <w:rsid w:val="00ED4700"/>
    <w:rsid w:val="00EE3054"/>
    <w:rsid w:val="00F00606"/>
    <w:rsid w:val="00F009B8"/>
    <w:rsid w:val="00F01256"/>
    <w:rsid w:val="00F62A1B"/>
    <w:rsid w:val="00FB69B5"/>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700"/>
    <w:pPr>
      <w:spacing w:after="160" w:line="259" w:lineRule="auto"/>
    </w:pPr>
    <w:rPr>
      <w:sz w:val="22"/>
      <w:szCs w:val="22"/>
    </w:rPr>
  </w:style>
  <w:style w:type="paragraph" w:styleId="Heading1">
    <w:name w:val="heading 1"/>
    <w:basedOn w:val="Normal"/>
    <w:link w:val="Heading1Char"/>
    <w:uiPriority w:val="1"/>
    <w:semiHidden/>
    <w:qFormat/>
    <w:rsid w:val="00CD4532"/>
    <w:pPr>
      <w:tabs>
        <w:tab w:val="left" w:pos="2520"/>
        <w:tab w:val="left" w:pos="3360"/>
      </w:tabs>
      <w:spacing w:before="111" w:after="560" w:line="271" w:lineRule="auto"/>
      <w:outlineLvl w:val="0"/>
    </w:pPr>
    <w:rPr>
      <w:b/>
      <w:color w:val="4BACC6"/>
      <w:sz w:val="52"/>
      <w:szCs w:val="28"/>
    </w:rPr>
  </w:style>
  <w:style w:type="paragraph" w:styleId="Heading2">
    <w:name w:val="heading 2"/>
    <w:basedOn w:val="Normal"/>
    <w:link w:val="Heading2Char"/>
    <w:uiPriority w:val="1"/>
    <w:semiHidden/>
    <w:qFormat/>
    <w:rsid w:val="00CD4532"/>
    <w:pPr>
      <w:keepNext/>
      <w:tabs>
        <w:tab w:val="left" w:pos="720"/>
        <w:tab w:val="left" w:pos="1199"/>
      </w:tabs>
      <w:spacing w:before="360" w:after="240" w:line="271" w:lineRule="auto"/>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line="271" w:lineRule="auto"/>
      <w:outlineLvl w:val="2"/>
    </w:pPr>
    <w:rPr>
      <w:b/>
      <w:bCs/>
      <w:color w:val="694A77"/>
      <w:sz w:val="28"/>
      <w:szCs w:val="27"/>
    </w:rPr>
  </w:style>
  <w:style w:type="paragraph" w:styleId="Heading4">
    <w:name w:val="heading 4"/>
    <w:basedOn w:val="Normal"/>
    <w:link w:val="Heading4Char"/>
    <w:uiPriority w:val="9"/>
    <w:semiHidden/>
    <w:qFormat/>
    <w:rsid w:val="000D1F49"/>
    <w:pPr>
      <w:spacing w:before="184" w:after="200" w:line="271" w:lineRule="auto"/>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after="200" w:line="271" w:lineRule="auto"/>
      <w:outlineLvl w:val="5"/>
    </w:pPr>
    <w:rPr>
      <w:rFonts w:asciiTheme="majorHAnsi" w:eastAsiaTheme="majorEastAsia" w:hAnsiTheme="majorHAnsi" w:cstheme="majorBidi"/>
      <w:color w:val="0A273B" w:themeColor="accent1" w:themeShade="7F"/>
      <w:sz w:val="28"/>
      <w:szCs w:val="28"/>
    </w:rPr>
  </w:style>
  <w:style w:type="paragraph" w:styleId="Heading7">
    <w:name w:val="heading 7"/>
    <w:basedOn w:val="Normal"/>
    <w:next w:val="Normal"/>
    <w:link w:val="Heading7Char"/>
    <w:uiPriority w:val="9"/>
    <w:semiHidden/>
    <w:qFormat/>
    <w:rsid w:val="000D1F49"/>
    <w:pPr>
      <w:keepNext/>
      <w:keepLines/>
      <w:numPr>
        <w:ilvl w:val="6"/>
        <w:numId w:val="16"/>
      </w:numPr>
      <w:spacing w:before="40" w:after="200" w:line="271" w:lineRule="auto"/>
      <w:outlineLvl w:val="6"/>
    </w:pPr>
    <w:rPr>
      <w:rFonts w:asciiTheme="majorHAnsi" w:eastAsiaTheme="majorEastAsia" w:hAnsiTheme="majorHAnsi" w:cstheme="majorBidi"/>
      <w:i/>
      <w:iCs/>
      <w:color w:val="0A273B" w:themeColor="accent1" w:themeShade="7F"/>
      <w:sz w:val="28"/>
      <w:szCs w:val="28"/>
    </w:rPr>
  </w:style>
  <w:style w:type="paragraph" w:styleId="Heading8">
    <w:name w:val="heading 8"/>
    <w:basedOn w:val="Normal"/>
    <w:next w:val="Normal"/>
    <w:link w:val="Heading8Char"/>
    <w:uiPriority w:val="9"/>
    <w:semiHidden/>
    <w:qFormat/>
    <w:rsid w:val="000D1F49"/>
    <w:pPr>
      <w:keepNext/>
      <w:keepLines/>
      <w:numPr>
        <w:ilvl w:val="7"/>
        <w:numId w:val="16"/>
      </w:numPr>
      <w:spacing w:before="40" w:after="200" w:line="271"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after="200" w:line="271"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after="200" w:line="271" w:lineRule="auto"/>
      <w:ind w:left="720"/>
    </w:pPr>
    <w:rPr>
      <w:sz w:val="28"/>
      <w:szCs w:val="28"/>
    </w:r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spacing w:after="200" w:line="271" w:lineRule="auto"/>
    </w:pPr>
    <w:rPr>
      <w:b/>
      <w:noProof/>
      <w:color w:val="694A77"/>
      <w:sz w:val="28"/>
      <w:szCs w:val="18"/>
    </w:rPr>
  </w:style>
  <w:style w:type="paragraph" w:styleId="FootnoteText">
    <w:name w:val="footnote text"/>
    <w:basedOn w:val="Normal"/>
    <w:link w:val="FootnoteTextChar"/>
    <w:uiPriority w:val="99"/>
    <w:semiHidden/>
    <w:rsid w:val="000D1F49"/>
    <w:pPr>
      <w:spacing w:before="120" w:after="200" w:line="271" w:lineRule="auto"/>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after="200" w:line="271" w:lineRule="auto"/>
    </w:pPr>
    <w:rPr>
      <w:sz w:val="28"/>
      <w:szCs w:val="28"/>
    </w:rPr>
  </w:style>
  <w:style w:type="paragraph" w:styleId="CommentText">
    <w:name w:val="annotation text"/>
    <w:basedOn w:val="Normal"/>
    <w:link w:val="CommentTextChar"/>
    <w:uiPriority w:val="99"/>
    <w:semiHidden/>
    <w:rsid w:val="000D1F49"/>
    <w:pPr>
      <w:spacing w:after="200" w:line="271" w:lineRule="auto"/>
    </w:pPr>
    <w:rPr>
      <w:sz w:val="28"/>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line="271" w:lineRule="auto"/>
    </w:pPr>
    <w:rPr>
      <w:rFonts w:asciiTheme="majorHAnsi" w:eastAsia="Calibri" w:hAnsiTheme="majorHAnsi" w:cs="Times New Roman"/>
      <w:b/>
      <w:color w:val="FFFFFF"/>
      <w:sz w:val="44"/>
      <w:szCs w:val="28"/>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after="200" w:line="271" w:lineRule="auto"/>
    </w:pPr>
    <w:rPr>
      <w:sz w:val="28"/>
      <w:szCs w:val="28"/>
    </w:r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szCs w:val="28"/>
    </w:rPr>
  </w:style>
  <w:style w:type="paragraph" w:styleId="Title">
    <w:name w:val="Title"/>
    <w:basedOn w:val="Normal"/>
    <w:next w:val="Normal"/>
    <w:link w:val="TitleChar"/>
    <w:uiPriority w:val="10"/>
    <w:semiHidden/>
    <w:qFormat/>
    <w:rsid w:val="000D1F49"/>
    <w:pPr>
      <w:spacing w:after="200" w:line="271"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after="200" w:line="271" w:lineRule="auto"/>
    </w:pPr>
    <w:rPr>
      <w:sz w:val="28"/>
      <w:szCs w:val="28"/>
    </w:r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after="200" w:line="271" w:lineRule="auto"/>
      <w:ind w:left="907" w:right="576" w:hanging="547"/>
    </w:pPr>
    <w:rPr>
      <w:noProof/>
      <w:color w:val="000000" w:themeColor="text1"/>
      <w:sz w:val="28"/>
      <w:szCs w:val="28"/>
    </w:rPr>
  </w:style>
  <w:style w:type="paragraph" w:styleId="TOC3">
    <w:name w:val="toc 3"/>
    <w:basedOn w:val="Normal"/>
    <w:next w:val="Normal"/>
    <w:autoRedefine/>
    <w:uiPriority w:val="39"/>
    <w:semiHidden/>
    <w:rsid w:val="000D1F49"/>
    <w:pPr>
      <w:keepNext/>
      <w:tabs>
        <w:tab w:val="left" w:pos="1620"/>
        <w:tab w:val="right" w:leader="dot" w:pos="9830"/>
      </w:tabs>
      <w:spacing w:before="80" w:after="200" w:line="271" w:lineRule="auto"/>
      <w:ind w:left="900"/>
    </w:pPr>
    <w:rPr>
      <w:noProof/>
      <w:sz w:val="20"/>
      <w:szCs w:val="28"/>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after="200" w:line="271" w:lineRule="auto"/>
      <w:ind w:left="1354" w:right="576" w:hanging="1354"/>
    </w:pPr>
    <w:rPr>
      <w:noProof/>
      <w:sz w:val="28"/>
      <w:szCs w:val="28"/>
    </w:rPr>
  </w:style>
  <w:style w:type="paragraph" w:styleId="ListNumber2">
    <w:name w:val="List Number 2"/>
    <w:basedOn w:val="Normal"/>
    <w:uiPriority w:val="99"/>
    <w:semiHidden/>
    <w:rsid w:val="000D1F49"/>
    <w:pPr>
      <w:numPr>
        <w:ilvl w:val="1"/>
        <w:numId w:val="5"/>
      </w:numPr>
      <w:spacing w:before="120" w:after="200" w:line="271" w:lineRule="auto"/>
    </w:pPr>
    <w:rPr>
      <w:sz w:val="28"/>
      <w:szCs w:val="28"/>
    </w:r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spacing w:after="200" w:line="271" w:lineRule="auto"/>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akkar1\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8EC58AAF-C146-45A0-86CB-593DD34DF105}"/>
      </w:docPartPr>
      <w:docPartBody>
        <w:p w:rsidR="00CF378A" w:rsidRDefault="00F16EFD">
          <w:r w:rsidRPr="00350AB9">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72F5558E-7F67-47BA-BB8A-CDB90FE511F1}"/>
      </w:docPartPr>
      <w:docPartBody>
        <w:p w:rsidR="00CF378A" w:rsidRDefault="00F16EFD">
          <w:r w:rsidRPr="00350AB9">
            <w:rPr>
              <w:rStyle w:val="PlaceholderText"/>
            </w:rPr>
            <w:t>Choose an item.</w:t>
          </w:r>
        </w:p>
      </w:docPartBody>
    </w:docPart>
    <w:docPart>
      <w:docPartPr>
        <w:name w:val="CCFB7026A7034AE3B97B74BA601E7BDE"/>
        <w:category>
          <w:name w:val="General"/>
          <w:gallery w:val="placeholder"/>
        </w:category>
        <w:types>
          <w:type w:val="bbPlcHdr"/>
        </w:types>
        <w:behaviors>
          <w:behavior w:val="content"/>
        </w:behaviors>
        <w:guid w:val="{4B1CDAD8-9442-4F80-A90C-B4A5470D5AD7}"/>
      </w:docPartPr>
      <w:docPartBody>
        <w:p w:rsidR="00CF378A" w:rsidRDefault="00F16EFD" w:rsidP="00F16EFD">
          <w:pPr>
            <w:pStyle w:val="CCFB7026A7034AE3B97B74BA601E7BDE1"/>
          </w:pPr>
          <w:r w:rsidRPr="00350AB9">
            <w:rPr>
              <w:rStyle w:val="PlaceholderText"/>
            </w:rPr>
            <w:t>Click here to enter text.</w:t>
          </w:r>
        </w:p>
      </w:docPartBody>
    </w:docPart>
    <w:docPart>
      <w:docPartPr>
        <w:name w:val="A864AAD7871E4ECE9D28B3FD1AF73024"/>
        <w:category>
          <w:name w:val="General"/>
          <w:gallery w:val="placeholder"/>
        </w:category>
        <w:types>
          <w:type w:val="bbPlcHdr"/>
        </w:types>
        <w:behaviors>
          <w:behavior w:val="content"/>
        </w:behaviors>
        <w:guid w:val="{276E8ACB-3345-4191-83AB-E0F18C192D63}"/>
      </w:docPartPr>
      <w:docPartBody>
        <w:p w:rsidR="00CF378A" w:rsidRDefault="00F16EFD" w:rsidP="00F16EFD">
          <w:pPr>
            <w:pStyle w:val="A864AAD7871E4ECE9D28B3FD1AF73024"/>
          </w:pPr>
          <w:r w:rsidRPr="00350AB9">
            <w:rPr>
              <w:rStyle w:val="PlaceholderText"/>
            </w:rPr>
            <w:t>Click here to enter text.</w:t>
          </w:r>
        </w:p>
      </w:docPartBody>
    </w:docPart>
    <w:docPart>
      <w:docPartPr>
        <w:name w:val="515B3FEE111245B4AE4C8D0F01A0014A"/>
        <w:category>
          <w:name w:val="General"/>
          <w:gallery w:val="placeholder"/>
        </w:category>
        <w:types>
          <w:type w:val="bbPlcHdr"/>
        </w:types>
        <w:behaviors>
          <w:behavior w:val="content"/>
        </w:behaviors>
        <w:guid w:val="{65F09964-B633-409F-AF50-1E05E5DB5A90}"/>
      </w:docPartPr>
      <w:docPartBody>
        <w:p w:rsidR="00CF378A" w:rsidRDefault="00F16EFD" w:rsidP="00F16EFD">
          <w:pPr>
            <w:pStyle w:val="515B3FEE111245B4AE4C8D0F01A0014A"/>
          </w:pPr>
          <w:r w:rsidRPr="00350AB9">
            <w:rPr>
              <w:rStyle w:val="PlaceholderText"/>
            </w:rPr>
            <w:t>Click here to enter text.</w:t>
          </w:r>
        </w:p>
      </w:docPartBody>
    </w:docPart>
    <w:docPart>
      <w:docPartPr>
        <w:name w:val="E856F3DA034C432781C78A3C1E548AA4"/>
        <w:category>
          <w:name w:val="General"/>
          <w:gallery w:val="placeholder"/>
        </w:category>
        <w:types>
          <w:type w:val="bbPlcHdr"/>
        </w:types>
        <w:behaviors>
          <w:behavior w:val="content"/>
        </w:behaviors>
        <w:guid w:val="{E45E39DD-E453-4A32-8292-DB80990F78CA}"/>
      </w:docPartPr>
      <w:docPartBody>
        <w:p w:rsidR="00CF378A" w:rsidRDefault="00F16EFD" w:rsidP="00F16EFD">
          <w:pPr>
            <w:pStyle w:val="E856F3DA034C432781C78A3C1E548AA4"/>
          </w:pPr>
          <w:r w:rsidRPr="00350AB9">
            <w:rPr>
              <w:rStyle w:val="PlaceholderText"/>
            </w:rPr>
            <w:t>Choose an item.</w:t>
          </w:r>
        </w:p>
      </w:docPartBody>
    </w:docPart>
    <w:docPart>
      <w:docPartPr>
        <w:name w:val="E967F3D8179141DA995A193769BB8AE8"/>
        <w:category>
          <w:name w:val="General"/>
          <w:gallery w:val="placeholder"/>
        </w:category>
        <w:types>
          <w:type w:val="bbPlcHdr"/>
        </w:types>
        <w:behaviors>
          <w:behavior w:val="content"/>
        </w:behaviors>
        <w:guid w:val="{44ACAFBA-D5B6-4908-A94F-FE42C1C54468}"/>
      </w:docPartPr>
      <w:docPartBody>
        <w:p w:rsidR="00CF378A" w:rsidRDefault="00F16EFD" w:rsidP="00F16EFD">
          <w:pPr>
            <w:pStyle w:val="E967F3D8179141DA995A193769BB8AE8"/>
          </w:pPr>
          <w:r w:rsidRPr="00350AB9">
            <w:rPr>
              <w:rStyle w:val="PlaceholderText"/>
            </w:rPr>
            <w:t>Choose an item.</w:t>
          </w:r>
        </w:p>
      </w:docPartBody>
    </w:docPart>
    <w:docPart>
      <w:docPartPr>
        <w:name w:val="92434530F08A444CBA3A5A578557A41F"/>
        <w:category>
          <w:name w:val="General"/>
          <w:gallery w:val="placeholder"/>
        </w:category>
        <w:types>
          <w:type w:val="bbPlcHdr"/>
        </w:types>
        <w:behaviors>
          <w:behavior w:val="content"/>
        </w:behaviors>
        <w:guid w:val="{CBCDD0A4-D7C2-43BD-AD5B-A509792256FF}"/>
      </w:docPartPr>
      <w:docPartBody>
        <w:p w:rsidR="00CF378A" w:rsidRDefault="00F16EFD" w:rsidP="00F16EFD">
          <w:pPr>
            <w:pStyle w:val="92434530F08A444CBA3A5A578557A41F"/>
          </w:pPr>
          <w:r w:rsidRPr="00350AB9">
            <w:rPr>
              <w:rStyle w:val="PlaceholderText"/>
            </w:rPr>
            <w:t>Click here to enter text.</w:t>
          </w:r>
        </w:p>
      </w:docPartBody>
    </w:docPart>
    <w:docPart>
      <w:docPartPr>
        <w:name w:val="CEEC0A14F1D64D69918856D815984836"/>
        <w:category>
          <w:name w:val="General"/>
          <w:gallery w:val="placeholder"/>
        </w:category>
        <w:types>
          <w:type w:val="bbPlcHdr"/>
        </w:types>
        <w:behaviors>
          <w:behavior w:val="content"/>
        </w:behaviors>
        <w:guid w:val="{D1268C15-4AAC-4309-BE21-AFE7EF8E34CC}"/>
      </w:docPartPr>
      <w:docPartBody>
        <w:p w:rsidR="00CF378A" w:rsidRDefault="00F16EFD" w:rsidP="00F16EFD">
          <w:pPr>
            <w:pStyle w:val="CEEC0A14F1D64D69918856D815984836"/>
          </w:pPr>
          <w:r w:rsidRPr="00350AB9">
            <w:rPr>
              <w:rStyle w:val="PlaceholderText"/>
            </w:rPr>
            <w:t>Click here to enter text.</w:t>
          </w:r>
        </w:p>
      </w:docPartBody>
    </w:docPart>
    <w:docPart>
      <w:docPartPr>
        <w:name w:val="2A1A6CEAB7CB44208B9628BC12036FB1"/>
        <w:category>
          <w:name w:val="General"/>
          <w:gallery w:val="placeholder"/>
        </w:category>
        <w:types>
          <w:type w:val="bbPlcHdr"/>
        </w:types>
        <w:behaviors>
          <w:behavior w:val="content"/>
        </w:behaviors>
        <w:guid w:val="{DAFA696F-3E36-40F1-8A0C-0A01DCF0F085}"/>
      </w:docPartPr>
      <w:docPartBody>
        <w:p w:rsidR="00CF378A" w:rsidRDefault="00F16EFD" w:rsidP="00F16EFD">
          <w:pPr>
            <w:pStyle w:val="2A1A6CEAB7CB44208B9628BC12036FB1"/>
          </w:pPr>
          <w:r w:rsidRPr="00350A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EFD"/>
    <w:rsid w:val="002C0A76"/>
    <w:rsid w:val="006B2C66"/>
    <w:rsid w:val="00C43EC9"/>
    <w:rsid w:val="00CF378A"/>
    <w:rsid w:val="00F16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4CE8958ABD42D99C758F1E16C1B639">
    <w:name w:val="364CE8958ABD42D99C758F1E16C1B639"/>
  </w:style>
  <w:style w:type="paragraph" w:customStyle="1" w:styleId="608CB5CD81ED48109B5183AF4DFE25A5">
    <w:name w:val="608CB5CD81ED48109B5183AF4DFE25A5"/>
  </w:style>
  <w:style w:type="paragraph" w:customStyle="1" w:styleId="7CA48C9C76FC4E1FAD1B4087C34A175A">
    <w:name w:val="7CA48C9C76FC4E1FAD1B4087C34A175A"/>
  </w:style>
  <w:style w:type="paragraph" w:customStyle="1" w:styleId="30D52029DEB44E8382398BC17B1FC1C7">
    <w:name w:val="30D52029DEB44E8382398BC17B1FC1C7"/>
  </w:style>
  <w:style w:type="paragraph" w:customStyle="1" w:styleId="23D48E1040384B0A818619D5FC3F4F18">
    <w:name w:val="23D48E1040384B0A818619D5FC3F4F18"/>
  </w:style>
  <w:style w:type="paragraph" w:customStyle="1" w:styleId="D498C0A7BAC2491B883AC6615A8CC04F">
    <w:name w:val="D498C0A7BAC2491B883AC6615A8CC04F"/>
  </w:style>
  <w:style w:type="paragraph" w:customStyle="1" w:styleId="395CC22B0B2E43D79A5FF9DC2E54A4F4">
    <w:name w:val="395CC22B0B2E43D79A5FF9DC2E54A4F4"/>
  </w:style>
  <w:style w:type="paragraph" w:customStyle="1" w:styleId="E3CBE95348DF42A19DF2C9AF4A536FA6">
    <w:name w:val="E3CBE95348DF42A19DF2C9AF4A536FA6"/>
  </w:style>
  <w:style w:type="paragraph" w:customStyle="1" w:styleId="7E53572E431E4734ACE51888A91723AE">
    <w:name w:val="7E53572E431E4734ACE51888A91723AE"/>
  </w:style>
  <w:style w:type="paragraph" w:customStyle="1" w:styleId="E12AA79E3F904FF49AD5EA65638B9FDE">
    <w:name w:val="E12AA79E3F904FF49AD5EA65638B9FDE"/>
  </w:style>
  <w:style w:type="paragraph" w:customStyle="1" w:styleId="2C6D3392192C40DEBE7280BC79247CFB">
    <w:name w:val="2C6D3392192C40DEBE7280BC79247CFB"/>
  </w:style>
  <w:style w:type="paragraph" w:customStyle="1" w:styleId="BD5589D66CB04416B976A2D2585FAAA5">
    <w:name w:val="BD5589D66CB04416B976A2D2585FAAA5"/>
  </w:style>
  <w:style w:type="paragraph" w:customStyle="1" w:styleId="688CE53BB6A543A6B425DDC739A01DD9">
    <w:name w:val="688CE53BB6A543A6B425DDC739A01DD9"/>
  </w:style>
  <w:style w:type="paragraph" w:customStyle="1" w:styleId="7B2E33EC643445799E6BC038C6CDB218">
    <w:name w:val="7B2E33EC643445799E6BC038C6CDB218"/>
  </w:style>
  <w:style w:type="paragraph" w:customStyle="1" w:styleId="FA406E0D8F2D4C63A21F7AC5E82C31B2">
    <w:name w:val="FA406E0D8F2D4C63A21F7AC5E82C31B2"/>
  </w:style>
  <w:style w:type="paragraph" w:customStyle="1" w:styleId="6D1F2890F1124AB4959343A7A21F7031">
    <w:name w:val="6D1F2890F1124AB4959343A7A21F7031"/>
  </w:style>
  <w:style w:type="paragraph" w:customStyle="1" w:styleId="EAE61589BE004CEABC17BB2DEE133C01">
    <w:name w:val="EAE61589BE004CEABC17BB2DEE133C01"/>
  </w:style>
  <w:style w:type="paragraph" w:customStyle="1" w:styleId="194C95E5F1504F97BF10DA5EA57A9B9C">
    <w:name w:val="194C95E5F1504F97BF10DA5EA57A9B9C"/>
  </w:style>
  <w:style w:type="paragraph" w:customStyle="1" w:styleId="54545F58907B4407B94B7B6AFDA17952">
    <w:name w:val="54545F58907B4407B94B7B6AFDA17952"/>
  </w:style>
  <w:style w:type="paragraph" w:customStyle="1" w:styleId="A3DFD56163EC48CAA43376FBD673C0AD">
    <w:name w:val="A3DFD56163EC48CAA43376FBD673C0AD"/>
  </w:style>
  <w:style w:type="paragraph" w:customStyle="1" w:styleId="623BF9A798D446BC81F0ABFDAB9F0F39">
    <w:name w:val="623BF9A798D446BC81F0ABFDAB9F0F39"/>
  </w:style>
  <w:style w:type="paragraph" w:customStyle="1" w:styleId="B4D1B73D98464D469E00998E1FC18EE3">
    <w:name w:val="B4D1B73D98464D469E00998E1FC18EE3"/>
  </w:style>
  <w:style w:type="paragraph" w:customStyle="1" w:styleId="0ED60483A1904B8AA18F5C348D300363">
    <w:name w:val="0ED60483A1904B8AA18F5C348D300363"/>
  </w:style>
  <w:style w:type="character" w:styleId="PlaceholderText">
    <w:name w:val="Placeholder Text"/>
    <w:basedOn w:val="DefaultParagraphFont"/>
    <w:uiPriority w:val="99"/>
    <w:semiHidden/>
    <w:rsid w:val="00F16EFD"/>
    <w:rPr>
      <w:color w:val="808080"/>
    </w:rPr>
  </w:style>
  <w:style w:type="paragraph" w:customStyle="1" w:styleId="CCFB7026A7034AE3B97B74BA601E7BDE">
    <w:name w:val="CCFB7026A7034AE3B97B74BA601E7BDE"/>
    <w:rsid w:val="00F16EFD"/>
  </w:style>
  <w:style w:type="paragraph" w:customStyle="1" w:styleId="A864AAD7871E4ECE9D28B3FD1AF73024">
    <w:name w:val="A864AAD7871E4ECE9D28B3FD1AF73024"/>
    <w:rsid w:val="00F16EFD"/>
    <w:rPr>
      <w:rFonts w:eastAsiaTheme="minorHAnsi"/>
    </w:rPr>
  </w:style>
  <w:style w:type="paragraph" w:customStyle="1" w:styleId="515B3FEE111245B4AE4C8D0F01A0014A">
    <w:name w:val="515B3FEE111245B4AE4C8D0F01A0014A"/>
    <w:rsid w:val="00F16EFD"/>
    <w:rPr>
      <w:rFonts w:eastAsiaTheme="minorHAnsi"/>
    </w:rPr>
  </w:style>
  <w:style w:type="paragraph" w:customStyle="1" w:styleId="E856F3DA034C432781C78A3C1E548AA4">
    <w:name w:val="E856F3DA034C432781C78A3C1E548AA4"/>
    <w:rsid w:val="00F16EFD"/>
    <w:rPr>
      <w:rFonts w:eastAsiaTheme="minorHAnsi"/>
    </w:rPr>
  </w:style>
  <w:style w:type="paragraph" w:customStyle="1" w:styleId="E967F3D8179141DA995A193769BB8AE8">
    <w:name w:val="E967F3D8179141DA995A193769BB8AE8"/>
    <w:rsid w:val="00F16EFD"/>
    <w:rPr>
      <w:rFonts w:eastAsiaTheme="minorHAnsi"/>
    </w:rPr>
  </w:style>
  <w:style w:type="paragraph" w:customStyle="1" w:styleId="CCFB7026A7034AE3B97B74BA601E7BDE1">
    <w:name w:val="CCFB7026A7034AE3B97B74BA601E7BDE1"/>
    <w:rsid w:val="00F16EFD"/>
    <w:rPr>
      <w:rFonts w:eastAsiaTheme="minorHAnsi"/>
    </w:rPr>
  </w:style>
  <w:style w:type="paragraph" w:customStyle="1" w:styleId="92434530F08A444CBA3A5A578557A41F">
    <w:name w:val="92434530F08A444CBA3A5A578557A41F"/>
    <w:rsid w:val="00F16EFD"/>
    <w:rPr>
      <w:rFonts w:eastAsiaTheme="minorHAnsi"/>
    </w:rPr>
  </w:style>
  <w:style w:type="paragraph" w:customStyle="1" w:styleId="CEEC0A14F1D64D69918856D815984836">
    <w:name w:val="CEEC0A14F1D64D69918856D815984836"/>
    <w:rsid w:val="00F16EFD"/>
    <w:rPr>
      <w:rFonts w:eastAsiaTheme="minorHAnsi"/>
    </w:rPr>
  </w:style>
  <w:style w:type="paragraph" w:customStyle="1" w:styleId="2A1A6CEAB7CB44208B9628BC12036FB1">
    <w:name w:val="2A1A6CEAB7CB44208B9628BC12036FB1"/>
    <w:rsid w:val="00F16EFD"/>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2</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2018-11-05T03:47:00Z</dcterms:created>
  <dcterms:modified xsi:type="dcterms:W3CDTF">2018-11-05T03:47:00Z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